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72" w:rsidRPr="00084C5B" w:rsidRDefault="00E01772">
      <w:pPr>
        <w:spacing w:after="0" w:line="408" w:lineRule="auto"/>
        <w:ind w:left="120"/>
        <w:jc w:val="center"/>
      </w:pPr>
      <w:bookmarkStart w:id="0" w:name="_GoBack"/>
      <w:bookmarkEnd w:id="0"/>
      <w:r w:rsidRPr="00084C5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01772" w:rsidRDefault="00E01772">
      <w:pPr>
        <w:spacing w:after="0"/>
        <w:ind w:left="120"/>
      </w:pPr>
    </w:p>
    <w:p w:rsidR="00E01772" w:rsidRDefault="00E01772">
      <w:pPr>
        <w:spacing w:after="0"/>
        <w:ind w:left="120"/>
      </w:pPr>
    </w:p>
    <w:p w:rsidR="00E01772" w:rsidRDefault="00E01772">
      <w:pPr>
        <w:spacing w:after="0"/>
        <w:ind w:left="120"/>
      </w:pPr>
    </w:p>
    <w:p w:rsidR="00E01772" w:rsidRDefault="00E01772">
      <w:pPr>
        <w:spacing w:after="0"/>
        <w:ind w:left="120"/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E01772" w:rsidRPr="00292B14" w:rsidTr="00084C5B">
        <w:tc>
          <w:tcPr>
            <w:tcW w:w="3114" w:type="dxa"/>
          </w:tcPr>
          <w:p w:rsidR="00E01772" w:rsidRPr="00292B14" w:rsidRDefault="00E01772" w:rsidP="00084C5B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2B14"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2B14">
              <w:rPr>
                <w:rFonts w:ascii="Times New Roman" w:hAnsi="Times New Roman"/>
                <w:color w:val="000000"/>
                <w:sz w:val="28"/>
                <w:szCs w:val="28"/>
              </w:rPr>
              <w:t>Методическим объединением учителей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B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B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B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B14">
              <w:rPr>
                <w:rFonts w:ascii="Times New Roman" w:hAnsi="Times New Roman"/>
                <w:color w:val="000000"/>
                <w:sz w:val="24"/>
                <w:szCs w:val="24"/>
              </w:rPr>
              <w:t>от «28» августа 2023 г.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01772" w:rsidRPr="00292B14" w:rsidRDefault="00E01772" w:rsidP="00084C5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2B14"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2B14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УР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B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B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B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B14">
              <w:rPr>
                <w:rFonts w:ascii="Times New Roman" w:hAnsi="Times New Roman"/>
                <w:color w:val="000000"/>
                <w:sz w:val="24"/>
                <w:szCs w:val="24"/>
              </w:rPr>
              <w:t>от «29» августа 2023 г.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01772" w:rsidRPr="00292B14" w:rsidRDefault="00E01772" w:rsidP="00084C5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2B14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01772" w:rsidRPr="00292B14" w:rsidRDefault="00E01772" w:rsidP="007E1279">
            <w:pPr>
              <w:autoSpaceDE w:val="0"/>
              <w:autoSpaceDN w:val="0"/>
              <w:spacing w:after="120" w:line="5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2B14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B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1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B14">
              <w:rPr>
                <w:rFonts w:ascii="Times New Roman" w:hAnsi="Times New Roman"/>
                <w:color w:val="000000"/>
                <w:sz w:val="24"/>
                <w:szCs w:val="24"/>
              </w:rPr>
              <w:t>от «31» августа 2023 г.</w:t>
            </w:r>
          </w:p>
          <w:p w:rsidR="00E01772" w:rsidRPr="00292B14" w:rsidRDefault="00E01772" w:rsidP="00084C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01772" w:rsidRDefault="00E01772">
      <w:pPr>
        <w:spacing w:after="0"/>
        <w:ind w:left="120"/>
      </w:pPr>
    </w:p>
    <w:p w:rsidR="00E01772" w:rsidRDefault="00E0177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01772" w:rsidRDefault="00E01772">
      <w:pPr>
        <w:spacing w:after="0"/>
        <w:ind w:left="120"/>
      </w:pPr>
    </w:p>
    <w:p w:rsidR="00E01772" w:rsidRDefault="00E01772">
      <w:pPr>
        <w:spacing w:after="0"/>
        <w:ind w:left="120"/>
      </w:pPr>
    </w:p>
    <w:p w:rsidR="00E01772" w:rsidRDefault="00E01772">
      <w:pPr>
        <w:spacing w:after="0"/>
        <w:ind w:left="120"/>
      </w:pPr>
    </w:p>
    <w:p w:rsidR="00E01772" w:rsidRDefault="00E0177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01772" w:rsidRDefault="00E0177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2702133)</w:t>
      </w:r>
    </w:p>
    <w:p w:rsidR="00E01772" w:rsidRDefault="00E01772">
      <w:pPr>
        <w:spacing w:after="0"/>
        <w:ind w:left="120"/>
        <w:jc w:val="center"/>
      </w:pPr>
    </w:p>
    <w:p w:rsidR="00E01772" w:rsidRPr="00B66A43" w:rsidRDefault="00E01772">
      <w:pPr>
        <w:spacing w:after="0" w:line="408" w:lineRule="auto"/>
        <w:ind w:left="120"/>
        <w:jc w:val="center"/>
      </w:pPr>
      <w:r w:rsidRPr="00B66A43"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E01772" w:rsidRPr="00B66A43" w:rsidRDefault="00E01772">
      <w:pPr>
        <w:spacing w:after="0" w:line="408" w:lineRule="auto"/>
        <w:ind w:left="120"/>
        <w:jc w:val="center"/>
      </w:pPr>
      <w:r w:rsidRPr="00B66A43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E01772" w:rsidRPr="00B66A43" w:rsidRDefault="00E01772">
      <w:pPr>
        <w:spacing w:after="0"/>
        <w:ind w:left="120"/>
        <w:jc w:val="center"/>
      </w:pPr>
    </w:p>
    <w:p w:rsidR="00E01772" w:rsidRPr="00B66A43" w:rsidRDefault="00E01772">
      <w:pPr>
        <w:spacing w:after="0"/>
        <w:ind w:left="120"/>
        <w:jc w:val="center"/>
      </w:pPr>
    </w:p>
    <w:p w:rsidR="00E01772" w:rsidRPr="00B66A43" w:rsidRDefault="00E01772" w:rsidP="00084C5B">
      <w:pPr>
        <w:spacing w:after="0"/>
      </w:pPr>
    </w:p>
    <w:p w:rsidR="00E01772" w:rsidRPr="00B66A43" w:rsidRDefault="00E01772">
      <w:pPr>
        <w:spacing w:after="0"/>
        <w:ind w:left="120"/>
        <w:jc w:val="center"/>
      </w:pPr>
    </w:p>
    <w:p w:rsidR="00E01772" w:rsidRPr="00B66A43" w:rsidRDefault="00E01772">
      <w:pPr>
        <w:spacing w:after="0"/>
        <w:ind w:left="120"/>
        <w:jc w:val="center"/>
      </w:pPr>
    </w:p>
    <w:p w:rsidR="00E01772" w:rsidRPr="00B66A43" w:rsidRDefault="00E01772">
      <w:pPr>
        <w:spacing w:after="0"/>
        <w:ind w:left="120"/>
        <w:jc w:val="center"/>
      </w:pPr>
    </w:p>
    <w:p w:rsidR="00E01772" w:rsidRPr="00B66A43" w:rsidRDefault="00E01772">
      <w:pPr>
        <w:spacing w:after="0"/>
        <w:ind w:left="120"/>
        <w:jc w:val="center"/>
      </w:pPr>
    </w:p>
    <w:p w:rsidR="00E01772" w:rsidRPr="00B66A43" w:rsidRDefault="00E01772">
      <w:pPr>
        <w:spacing w:after="0"/>
        <w:ind w:left="120"/>
        <w:jc w:val="center"/>
      </w:pPr>
    </w:p>
    <w:p w:rsidR="00E01772" w:rsidRPr="00B66A43" w:rsidRDefault="00E01772">
      <w:pPr>
        <w:spacing w:after="0"/>
        <w:ind w:left="120"/>
        <w:jc w:val="center"/>
      </w:pPr>
    </w:p>
    <w:p w:rsidR="00E01772" w:rsidRPr="00B66A43" w:rsidRDefault="00E01772">
      <w:pPr>
        <w:spacing w:after="0"/>
        <w:ind w:left="120"/>
        <w:jc w:val="center"/>
      </w:pPr>
      <w:r w:rsidRPr="00B66A43">
        <w:rPr>
          <w:rFonts w:ascii="Times New Roman" w:hAnsi="Times New Roman"/>
          <w:color w:val="000000"/>
          <w:sz w:val="28"/>
        </w:rPr>
        <w:t>​</w:t>
      </w:r>
      <w:bookmarkStart w:id="1" w:name="33a6f4f1-a4d0-4904-9be8-f3bc488806fd"/>
      <w:bookmarkEnd w:id="1"/>
    </w:p>
    <w:p w:rsidR="00E01772" w:rsidRPr="00B66A43" w:rsidRDefault="00E01772">
      <w:pPr>
        <w:sectPr w:rsidR="00E01772" w:rsidRPr="00B66A43">
          <w:pgSz w:w="11906" w:h="16383"/>
          <w:pgMar w:top="1134" w:right="850" w:bottom="1134" w:left="1701" w:header="720" w:footer="720" w:gutter="0"/>
          <w:cols w:space="720"/>
        </w:sectPr>
      </w:pPr>
    </w:p>
    <w:p w:rsidR="00E01772" w:rsidRPr="00B66A43" w:rsidRDefault="00E01772">
      <w:pPr>
        <w:spacing w:after="0" w:line="264" w:lineRule="auto"/>
        <w:ind w:left="120"/>
        <w:jc w:val="both"/>
      </w:pPr>
      <w:bookmarkStart w:id="2" w:name="block-20233190"/>
      <w:bookmarkEnd w:id="2"/>
      <w:r w:rsidRPr="00B66A43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E01772" w:rsidRPr="00B66A43" w:rsidRDefault="00E01772">
      <w:pPr>
        <w:spacing w:after="0" w:line="264" w:lineRule="auto"/>
        <w:ind w:left="120"/>
        <w:jc w:val="both"/>
      </w:pP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E01772" w:rsidRDefault="00E0177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84C5B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01772" w:rsidRPr="00084C5B" w:rsidRDefault="00E01772">
      <w:pPr>
        <w:spacing w:after="0" w:line="264" w:lineRule="auto"/>
        <w:ind w:firstLine="600"/>
        <w:jc w:val="both"/>
      </w:pPr>
    </w:p>
    <w:p w:rsidR="00E01772" w:rsidRPr="00084C5B" w:rsidRDefault="00E01772">
      <w:pPr>
        <w:spacing w:after="0" w:line="264" w:lineRule="auto"/>
        <w:ind w:left="120"/>
        <w:jc w:val="both"/>
      </w:pPr>
      <w:r w:rsidRPr="00084C5B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E01772" w:rsidRPr="00084C5B" w:rsidRDefault="00E01772">
      <w:pPr>
        <w:spacing w:after="0" w:line="264" w:lineRule="auto"/>
        <w:ind w:left="120"/>
        <w:jc w:val="both"/>
      </w:pP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01772" w:rsidRPr="00084C5B" w:rsidRDefault="00E01772">
      <w:pPr>
        <w:spacing w:after="0" w:line="264" w:lineRule="auto"/>
        <w:ind w:left="120"/>
        <w:jc w:val="both"/>
      </w:pPr>
    </w:p>
    <w:p w:rsidR="00E01772" w:rsidRPr="00084C5B" w:rsidRDefault="00E01772">
      <w:pPr>
        <w:spacing w:after="0" w:line="264" w:lineRule="auto"/>
        <w:ind w:left="120"/>
        <w:jc w:val="both"/>
      </w:pPr>
      <w:r w:rsidRPr="00084C5B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E01772" w:rsidRPr="00084C5B" w:rsidRDefault="00E01772">
      <w:pPr>
        <w:spacing w:after="0" w:line="264" w:lineRule="auto"/>
        <w:ind w:left="120"/>
        <w:jc w:val="both"/>
      </w:pP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01772" w:rsidRPr="00084C5B" w:rsidRDefault="00E01772">
      <w:pPr>
        <w:numPr>
          <w:ilvl w:val="0"/>
          <w:numId w:val="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E01772" w:rsidRPr="00084C5B" w:rsidRDefault="00E01772">
      <w:pPr>
        <w:numPr>
          <w:ilvl w:val="0"/>
          <w:numId w:val="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01772" w:rsidRPr="00084C5B" w:rsidRDefault="00E01772">
      <w:pPr>
        <w:numPr>
          <w:ilvl w:val="0"/>
          <w:numId w:val="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01772" w:rsidRPr="00084C5B" w:rsidRDefault="00E01772">
      <w:pPr>
        <w:numPr>
          <w:ilvl w:val="0"/>
          <w:numId w:val="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01772" w:rsidRPr="00084C5B" w:rsidRDefault="00E01772">
      <w:pPr>
        <w:numPr>
          <w:ilvl w:val="0"/>
          <w:numId w:val="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E01772" w:rsidRPr="00084C5B" w:rsidRDefault="00E01772">
      <w:pPr>
        <w:numPr>
          <w:ilvl w:val="0"/>
          <w:numId w:val="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01772" w:rsidRPr="00084C5B" w:rsidRDefault="00E01772">
      <w:pPr>
        <w:numPr>
          <w:ilvl w:val="0"/>
          <w:numId w:val="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01772" w:rsidRPr="00084C5B" w:rsidRDefault="00E01772">
      <w:pPr>
        <w:numPr>
          <w:ilvl w:val="0"/>
          <w:numId w:val="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E01772" w:rsidRPr="00084C5B" w:rsidRDefault="00E01772">
      <w:pPr>
        <w:numPr>
          <w:ilvl w:val="0"/>
          <w:numId w:val="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E01772" w:rsidRPr="00084C5B" w:rsidRDefault="00E01772">
      <w:pPr>
        <w:numPr>
          <w:ilvl w:val="0"/>
          <w:numId w:val="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01772" w:rsidRPr="00084C5B" w:rsidRDefault="00E01772">
      <w:pPr>
        <w:spacing w:after="0" w:line="264" w:lineRule="auto"/>
        <w:ind w:left="120"/>
        <w:jc w:val="both"/>
      </w:pPr>
    </w:p>
    <w:p w:rsidR="00E01772" w:rsidRPr="00084C5B" w:rsidRDefault="00E01772">
      <w:pPr>
        <w:spacing w:after="0" w:line="264" w:lineRule="auto"/>
        <w:ind w:left="120"/>
        <w:jc w:val="both"/>
      </w:pPr>
      <w:r w:rsidRPr="00084C5B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E01772" w:rsidRPr="00084C5B" w:rsidRDefault="00E01772">
      <w:pPr>
        <w:spacing w:after="0" w:line="264" w:lineRule="auto"/>
        <w:ind w:left="120"/>
        <w:jc w:val="both"/>
      </w:pP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E01772" w:rsidRPr="00084C5B" w:rsidRDefault="00E01772">
      <w:pPr>
        <w:sectPr w:rsidR="00E01772" w:rsidRPr="00084C5B" w:rsidSect="00084C5B">
          <w:pgSz w:w="11906" w:h="16383"/>
          <w:pgMar w:top="1134" w:right="851" w:bottom="567" w:left="1701" w:header="720" w:footer="720" w:gutter="0"/>
          <w:cols w:space="720"/>
        </w:sectPr>
      </w:pPr>
    </w:p>
    <w:p w:rsidR="00E01772" w:rsidRPr="00084C5B" w:rsidRDefault="00E01772">
      <w:pPr>
        <w:spacing w:after="0" w:line="264" w:lineRule="auto"/>
        <w:ind w:left="120"/>
        <w:jc w:val="both"/>
      </w:pPr>
      <w:bookmarkStart w:id="3" w:name="block-20233193"/>
      <w:bookmarkEnd w:id="3"/>
      <w:r w:rsidRPr="00084C5B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E01772" w:rsidRPr="00084C5B" w:rsidRDefault="00E01772">
      <w:pPr>
        <w:spacing w:after="0" w:line="264" w:lineRule="auto"/>
        <w:ind w:left="120"/>
        <w:jc w:val="both"/>
      </w:pPr>
    </w:p>
    <w:p w:rsidR="00E01772" w:rsidRPr="00084C5B" w:rsidRDefault="00E01772">
      <w:pPr>
        <w:spacing w:after="0" w:line="264" w:lineRule="auto"/>
        <w:ind w:left="120"/>
        <w:jc w:val="both"/>
      </w:pPr>
      <w:r w:rsidRPr="00084C5B">
        <w:rPr>
          <w:rFonts w:ascii="Times New Roman" w:hAnsi="Times New Roman"/>
          <w:b/>
          <w:color w:val="000000"/>
          <w:sz w:val="28"/>
        </w:rPr>
        <w:t>1 КЛАСС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Режим труда и отдыха.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084C5B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E01772" w:rsidRPr="00084C5B" w:rsidRDefault="00E01772">
      <w:pPr>
        <w:numPr>
          <w:ilvl w:val="0"/>
          <w:numId w:val="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E01772" w:rsidRPr="00084C5B" w:rsidRDefault="00E01772">
      <w:pPr>
        <w:numPr>
          <w:ilvl w:val="0"/>
          <w:numId w:val="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E01772" w:rsidRPr="00084C5B" w:rsidRDefault="00E01772">
      <w:pPr>
        <w:numPr>
          <w:ilvl w:val="0"/>
          <w:numId w:val="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084C5B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E01772" w:rsidRPr="00084C5B" w:rsidRDefault="00E01772">
      <w:pPr>
        <w:numPr>
          <w:ilvl w:val="0"/>
          <w:numId w:val="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E01772" w:rsidRPr="00084C5B" w:rsidRDefault="00E01772">
      <w:pPr>
        <w:numPr>
          <w:ilvl w:val="0"/>
          <w:numId w:val="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084C5B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E01772" w:rsidRPr="00084C5B" w:rsidRDefault="00E01772">
      <w:pPr>
        <w:numPr>
          <w:ilvl w:val="0"/>
          <w:numId w:val="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E01772" w:rsidRPr="00084C5B" w:rsidRDefault="00E01772">
      <w:pPr>
        <w:numPr>
          <w:ilvl w:val="0"/>
          <w:numId w:val="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E01772" w:rsidRPr="00084C5B" w:rsidRDefault="00E01772">
      <w:pPr>
        <w:numPr>
          <w:ilvl w:val="0"/>
          <w:numId w:val="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E01772" w:rsidRPr="00084C5B" w:rsidRDefault="00E01772">
      <w:pPr>
        <w:numPr>
          <w:ilvl w:val="0"/>
          <w:numId w:val="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E01772" w:rsidRPr="00084C5B" w:rsidRDefault="00E01772">
      <w:pPr>
        <w:numPr>
          <w:ilvl w:val="0"/>
          <w:numId w:val="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084C5B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E01772" w:rsidRPr="00084C5B" w:rsidRDefault="00E01772">
      <w:pPr>
        <w:numPr>
          <w:ilvl w:val="0"/>
          <w:numId w:val="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E01772" w:rsidRPr="00084C5B" w:rsidRDefault="00E01772">
      <w:pPr>
        <w:numPr>
          <w:ilvl w:val="0"/>
          <w:numId w:val="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E01772" w:rsidRPr="00084C5B" w:rsidRDefault="00E01772">
      <w:pPr>
        <w:numPr>
          <w:ilvl w:val="0"/>
          <w:numId w:val="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084C5B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E01772" w:rsidRPr="00084C5B" w:rsidRDefault="00E01772">
      <w:pPr>
        <w:numPr>
          <w:ilvl w:val="0"/>
          <w:numId w:val="7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E01772" w:rsidRPr="00084C5B" w:rsidRDefault="00E01772">
      <w:pPr>
        <w:spacing w:after="0" w:line="264" w:lineRule="auto"/>
        <w:ind w:left="120"/>
        <w:jc w:val="both"/>
      </w:pPr>
    </w:p>
    <w:p w:rsidR="00E01772" w:rsidRPr="00084C5B" w:rsidRDefault="00E01772">
      <w:pPr>
        <w:spacing w:after="0" w:line="264" w:lineRule="auto"/>
        <w:ind w:left="120"/>
        <w:jc w:val="both"/>
      </w:pPr>
      <w:r w:rsidRPr="00084C5B">
        <w:rPr>
          <w:rFonts w:ascii="Times New Roman" w:hAnsi="Times New Roman"/>
          <w:b/>
          <w:color w:val="000000"/>
          <w:sz w:val="28"/>
        </w:rPr>
        <w:t>2 КЛАСС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084C5B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E01772" w:rsidRPr="00084C5B" w:rsidRDefault="00E01772">
      <w:pPr>
        <w:numPr>
          <w:ilvl w:val="0"/>
          <w:numId w:val="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E01772" w:rsidRPr="00084C5B" w:rsidRDefault="00E01772">
      <w:pPr>
        <w:numPr>
          <w:ilvl w:val="0"/>
          <w:numId w:val="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E01772" w:rsidRDefault="00E0177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E01772" w:rsidRPr="00084C5B" w:rsidRDefault="00E01772">
      <w:pPr>
        <w:numPr>
          <w:ilvl w:val="0"/>
          <w:numId w:val="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:rsidR="00E01772" w:rsidRPr="00084C5B" w:rsidRDefault="00E01772">
      <w:pPr>
        <w:numPr>
          <w:ilvl w:val="0"/>
          <w:numId w:val="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E01772" w:rsidRDefault="00E0177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01772" w:rsidRPr="00084C5B" w:rsidRDefault="00E01772">
      <w:pPr>
        <w:numPr>
          <w:ilvl w:val="0"/>
          <w:numId w:val="9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E01772" w:rsidRPr="00084C5B" w:rsidRDefault="00E01772">
      <w:pPr>
        <w:numPr>
          <w:ilvl w:val="0"/>
          <w:numId w:val="9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E01772" w:rsidRPr="00084C5B" w:rsidRDefault="00E01772">
      <w:pPr>
        <w:numPr>
          <w:ilvl w:val="0"/>
          <w:numId w:val="9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E01772" w:rsidRPr="00084C5B" w:rsidRDefault="00E01772">
      <w:pPr>
        <w:numPr>
          <w:ilvl w:val="0"/>
          <w:numId w:val="9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084C5B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E01772" w:rsidRPr="00084C5B" w:rsidRDefault="00E01772">
      <w:pPr>
        <w:numPr>
          <w:ilvl w:val="0"/>
          <w:numId w:val="1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E01772" w:rsidRPr="00084C5B" w:rsidRDefault="00E01772">
      <w:pPr>
        <w:numPr>
          <w:ilvl w:val="0"/>
          <w:numId w:val="1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E01772" w:rsidRPr="00084C5B" w:rsidRDefault="00E01772">
      <w:pPr>
        <w:numPr>
          <w:ilvl w:val="0"/>
          <w:numId w:val="1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E01772" w:rsidRPr="00084C5B" w:rsidRDefault="00E01772">
      <w:pPr>
        <w:numPr>
          <w:ilvl w:val="0"/>
          <w:numId w:val="1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E01772" w:rsidRPr="00084C5B" w:rsidRDefault="00E01772">
      <w:pPr>
        <w:numPr>
          <w:ilvl w:val="0"/>
          <w:numId w:val="1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E01772" w:rsidRPr="00084C5B" w:rsidRDefault="00E01772">
      <w:pPr>
        <w:numPr>
          <w:ilvl w:val="0"/>
          <w:numId w:val="1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E01772" w:rsidRPr="00084C5B" w:rsidRDefault="00E01772">
      <w:pPr>
        <w:numPr>
          <w:ilvl w:val="0"/>
          <w:numId w:val="1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01772" w:rsidRPr="00084C5B" w:rsidRDefault="00E01772">
      <w:pPr>
        <w:numPr>
          <w:ilvl w:val="0"/>
          <w:numId w:val="1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E01772" w:rsidRPr="00084C5B" w:rsidRDefault="00E01772">
      <w:pPr>
        <w:numPr>
          <w:ilvl w:val="0"/>
          <w:numId w:val="1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084C5B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E01772" w:rsidRPr="00084C5B" w:rsidRDefault="00E01772">
      <w:pPr>
        <w:numPr>
          <w:ilvl w:val="0"/>
          <w:numId w:val="1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E01772" w:rsidRPr="00084C5B" w:rsidRDefault="00E01772">
      <w:pPr>
        <w:numPr>
          <w:ilvl w:val="0"/>
          <w:numId w:val="1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E01772" w:rsidRPr="00084C5B" w:rsidRDefault="00E01772">
      <w:pPr>
        <w:numPr>
          <w:ilvl w:val="0"/>
          <w:numId w:val="1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084C5B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E01772" w:rsidRPr="00084C5B" w:rsidRDefault="00E01772">
      <w:pPr>
        <w:numPr>
          <w:ilvl w:val="0"/>
          <w:numId w:val="1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E01772" w:rsidRPr="00084C5B" w:rsidRDefault="00E01772">
      <w:pPr>
        <w:numPr>
          <w:ilvl w:val="0"/>
          <w:numId w:val="1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E01772" w:rsidRPr="00084C5B" w:rsidRDefault="00E01772">
      <w:pPr>
        <w:numPr>
          <w:ilvl w:val="0"/>
          <w:numId w:val="1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E01772" w:rsidRPr="00084C5B" w:rsidRDefault="00E01772">
      <w:pPr>
        <w:numPr>
          <w:ilvl w:val="0"/>
          <w:numId w:val="1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:rsidR="00E01772" w:rsidRPr="00084C5B" w:rsidRDefault="00E01772">
      <w:pPr>
        <w:spacing w:after="0" w:line="264" w:lineRule="auto"/>
        <w:ind w:left="120"/>
        <w:jc w:val="both"/>
      </w:pPr>
    </w:p>
    <w:p w:rsidR="00E01772" w:rsidRPr="00084C5B" w:rsidRDefault="00E01772">
      <w:pPr>
        <w:spacing w:after="0" w:line="264" w:lineRule="auto"/>
        <w:ind w:left="120"/>
        <w:jc w:val="both"/>
      </w:pPr>
      <w:r w:rsidRPr="00084C5B">
        <w:rPr>
          <w:rFonts w:ascii="Times New Roman" w:hAnsi="Times New Roman"/>
          <w:b/>
          <w:color w:val="000000"/>
          <w:sz w:val="28"/>
        </w:rPr>
        <w:t>3 КЛАСС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084C5B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E01772" w:rsidRPr="00084C5B" w:rsidRDefault="00E01772">
      <w:pPr>
        <w:numPr>
          <w:ilvl w:val="0"/>
          <w:numId w:val="1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E01772" w:rsidRPr="00084C5B" w:rsidRDefault="00E01772">
      <w:pPr>
        <w:numPr>
          <w:ilvl w:val="0"/>
          <w:numId w:val="1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E01772" w:rsidRPr="00084C5B" w:rsidRDefault="00E01772">
      <w:pPr>
        <w:numPr>
          <w:ilvl w:val="0"/>
          <w:numId w:val="1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E01772" w:rsidRPr="00084C5B" w:rsidRDefault="00E01772">
      <w:pPr>
        <w:numPr>
          <w:ilvl w:val="0"/>
          <w:numId w:val="1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E01772" w:rsidRPr="00084C5B" w:rsidRDefault="00E01772">
      <w:pPr>
        <w:numPr>
          <w:ilvl w:val="0"/>
          <w:numId w:val="1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084C5B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E01772" w:rsidRPr="00084C5B" w:rsidRDefault="00E01772">
      <w:pPr>
        <w:numPr>
          <w:ilvl w:val="0"/>
          <w:numId w:val="1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E01772" w:rsidRPr="00084C5B" w:rsidRDefault="00E01772">
      <w:pPr>
        <w:numPr>
          <w:ilvl w:val="0"/>
          <w:numId w:val="1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E01772" w:rsidRPr="00084C5B" w:rsidRDefault="00E01772">
      <w:pPr>
        <w:numPr>
          <w:ilvl w:val="0"/>
          <w:numId w:val="1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E01772" w:rsidRPr="00084C5B" w:rsidRDefault="00E01772">
      <w:pPr>
        <w:numPr>
          <w:ilvl w:val="0"/>
          <w:numId w:val="1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E01772" w:rsidRPr="00084C5B" w:rsidRDefault="00E01772">
      <w:pPr>
        <w:numPr>
          <w:ilvl w:val="0"/>
          <w:numId w:val="1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084C5B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E01772" w:rsidRPr="00084C5B" w:rsidRDefault="00E01772">
      <w:pPr>
        <w:numPr>
          <w:ilvl w:val="0"/>
          <w:numId w:val="17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E01772" w:rsidRPr="00084C5B" w:rsidRDefault="00E01772">
      <w:pPr>
        <w:numPr>
          <w:ilvl w:val="0"/>
          <w:numId w:val="1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E01772" w:rsidRPr="00084C5B" w:rsidRDefault="00E01772">
      <w:pPr>
        <w:numPr>
          <w:ilvl w:val="0"/>
          <w:numId w:val="1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E01772" w:rsidRPr="00084C5B" w:rsidRDefault="00E01772">
      <w:pPr>
        <w:numPr>
          <w:ilvl w:val="0"/>
          <w:numId w:val="1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:rsidR="00E01772" w:rsidRPr="00084C5B" w:rsidRDefault="00E01772">
      <w:pPr>
        <w:numPr>
          <w:ilvl w:val="0"/>
          <w:numId w:val="1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E01772" w:rsidRPr="00084C5B" w:rsidRDefault="00E01772">
      <w:pPr>
        <w:numPr>
          <w:ilvl w:val="0"/>
          <w:numId w:val="1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E01772" w:rsidRPr="00084C5B" w:rsidRDefault="00E01772">
      <w:pPr>
        <w:numPr>
          <w:ilvl w:val="0"/>
          <w:numId w:val="19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E01772" w:rsidRPr="00084C5B" w:rsidRDefault="00E01772">
      <w:pPr>
        <w:numPr>
          <w:ilvl w:val="0"/>
          <w:numId w:val="19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084C5B">
        <w:rPr>
          <w:rFonts w:ascii="Times New Roman" w:hAnsi="Times New Roman"/>
          <w:color w:val="000000"/>
          <w:sz w:val="28"/>
        </w:rPr>
        <w:t xml:space="preserve"> </w:t>
      </w:r>
      <w:r w:rsidRPr="00084C5B"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:rsidR="00E01772" w:rsidRPr="00084C5B" w:rsidRDefault="00E01772">
      <w:pPr>
        <w:numPr>
          <w:ilvl w:val="0"/>
          <w:numId w:val="2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E01772" w:rsidRPr="00084C5B" w:rsidRDefault="00E01772">
      <w:pPr>
        <w:numPr>
          <w:ilvl w:val="0"/>
          <w:numId w:val="2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E01772" w:rsidRPr="00084C5B" w:rsidRDefault="00E01772">
      <w:pPr>
        <w:numPr>
          <w:ilvl w:val="0"/>
          <w:numId w:val="2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E01772" w:rsidRPr="00084C5B" w:rsidRDefault="00E01772">
      <w:pPr>
        <w:numPr>
          <w:ilvl w:val="0"/>
          <w:numId w:val="2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E01772" w:rsidRPr="00084C5B" w:rsidRDefault="00E01772">
      <w:pPr>
        <w:spacing w:after="0" w:line="264" w:lineRule="auto"/>
        <w:ind w:left="120"/>
        <w:jc w:val="both"/>
      </w:pPr>
    </w:p>
    <w:p w:rsidR="00E01772" w:rsidRPr="00084C5B" w:rsidRDefault="00E01772">
      <w:pPr>
        <w:spacing w:after="0" w:line="264" w:lineRule="auto"/>
        <w:ind w:left="120"/>
        <w:jc w:val="both"/>
      </w:pPr>
      <w:r w:rsidRPr="00084C5B">
        <w:rPr>
          <w:rFonts w:ascii="Times New Roman" w:hAnsi="Times New Roman"/>
          <w:b/>
          <w:color w:val="000000"/>
          <w:sz w:val="28"/>
        </w:rPr>
        <w:t>4 КЛАСС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01772" w:rsidRPr="00084C5B" w:rsidRDefault="00E01772">
      <w:pPr>
        <w:numPr>
          <w:ilvl w:val="0"/>
          <w:numId w:val="2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E01772" w:rsidRPr="00084C5B" w:rsidRDefault="00E01772">
      <w:pPr>
        <w:numPr>
          <w:ilvl w:val="0"/>
          <w:numId w:val="2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01772" w:rsidRPr="00084C5B" w:rsidRDefault="00E01772">
      <w:pPr>
        <w:numPr>
          <w:ilvl w:val="0"/>
          <w:numId w:val="2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E01772" w:rsidRPr="00084C5B" w:rsidRDefault="00E01772">
      <w:pPr>
        <w:numPr>
          <w:ilvl w:val="0"/>
          <w:numId w:val="2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E01772" w:rsidRPr="00084C5B" w:rsidRDefault="00E01772">
      <w:pPr>
        <w:numPr>
          <w:ilvl w:val="0"/>
          <w:numId w:val="2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:rsidR="00E01772" w:rsidRPr="00084C5B" w:rsidRDefault="00E01772">
      <w:pPr>
        <w:numPr>
          <w:ilvl w:val="0"/>
          <w:numId w:val="2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01772" w:rsidRPr="00084C5B" w:rsidRDefault="00E01772">
      <w:pPr>
        <w:numPr>
          <w:ilvl w:val="0"/>
          <w:numId w:val="2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01772" w:rsidRPr="00084C5B" w:rsidRDefault="00E01772">
      <w:pPr>
        <w:numPr>
          <w:ilvl w:val="0"/>
          <w:numId w:val="2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01772" w:rsidRPr="00084C5B" w:rsidRDefault="00E01772">
      <w:pPr>
        <w:numPr>
          <w:ilvl w:val="0"/>
          <w:numId w:val="2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E01772" w:rsidRPr="00084C5B" w:rsidRDefault="00E01772">
      <w:pPr>
        <w:numPr>
          <w:ilvl w:val="0"/>
          <w:numId w:val="2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E01772" w:rsidRPr="00084C5B" w:rsidRDefault="00E01772">
      <w:pPr>
        <w:numPr>
          <w:ilvl w:val="0"/>
          <w:numId w:val="2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01772" w:rsidRPr="00084C5B" w:rsidRDefault="00E01772">
      <w:pPr>
        <w:numPr>
          <w:ilvl w:val="0"/>
          <w:numId w:val="2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01772" w:rsidRPr="00084C5B" w:rsidRDefault="00E01772">
      <w:pPr>
        <w:numPr>
          <w:ilvl w:val="0"/>
          <w:numId w:val="2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01772" w:rsidRPr="00084C5B" w:rsidRDefault="00E01772">
      <w:pPr>
        <w:numPr>
          <w:ilvl w:val="0"/>
          <w:numId w:val="2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01772" w:rsidRPr="00084C5B" w:rsidRDefault="00E01772">
      <w:pPr>
        <w:numPr>
          <w:ilvl w:val="0"/>
          <w:numId w:val="2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E01772" w:rsidRPr="00084C5B" w:rsidRDefault="00E01772">
      <w:pPr>
        <w:numPr>
          <w:ilvl w:val="0"/>
          <w:numId w:val="2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E01772" w:rsidRPr="00084C5B" w:rsidRDefault="00E01772">
      <w:pPr>
        <w:numPr>
          <w:ilvl w:val="0"/>
          <w:numId w:val="2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E01772" w:rsidRPr="00084C5B" w:rsidRDefault="00E01772">
      <w:pPr>
        <w:numPr>
          <w:ilvl w:val="0"/>
          <w:numId w:val="2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01772" w:rsidRPr="00084C5B" w:rsidRDefault="00E01772">
      <w:pPr>
        <w:numPr>
          <w:ilvl w:val="0"/>
          <w:numId w:val="2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E01772" w:rsidRPr="00084C5B" w:rsidRDefault="00E01772">
      <w:pPr>
        <w:numPr>
          <w:ilvl w:val="0"/>
          <w:numId w:val="2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E01772" w:rsidRPr="00084C5B" w:rsidRDefault="00E01772">
      <w:pPr>
        <w:numPr>
          <w:ilvl w:val="0"/>
          <w:numId w:val="2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01772" w:rsidRPr="00084C5B" w:rsidRDefault="00E01772">
      <w:pPr>
        <w:numPr>
          <w:ilvl w:val="0"/>
          <w:numId w:val="2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E01772" w:rsidRPr="00084C5B" w:rsidRDefault="00E01772">
      <w:pPr>
        <w:numPr>
          <w:ilvl w:val="0"/>
          <w:numId w:val="2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01772" w:rsidRPr="00084C5B" w:rsidRDefault="00E01772">
      <w:pPr>
        <w:sectPr w:rsidR="00E01772" w:rsidRPr="00084C5B">
          <w:pgSz w:w="11906" w:h="16383"/>
          <w:pgMar w:top="1134" w:right="850" w:bottom="1134" w:left="1701" w:header="720" w:footer="720" w:gutter="0"/>
          <w:cols w:space="720"/>
        </w:sectPr>
      </w:pPr>
    </w:p>
    <w:p w:rsidR="00E01772" w:rsidRPr="00084C5B" w:rsidRDefault="00E01772">
      <w:pPr>
        <w:spacing w:after="0" w:line="264" w:lineRule="auto"/>
        <w:ind w:left="120"/>
        <w:jc w:val="both"/>
      </w:pPr>
      <w:bookmarkStart w:id="4" w:name="block-20233194"/>
      <w:bookmarkEnd w:id="4"/>
      <w:r w:rsidRPr="00084C5B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E01772" w:rsidRPr="00084C5B" w:rsidRDefault="00E01772">
      <w:pPr>
        <w:spacing w:after="0" w:line="264" w:lineRule="auto"/>
        <w:ind w:left="120"/>
        <w:jc w:val="both"/>
      </w:pP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E01772" w:rsidRPr="00084C5B" w:rsidRDefault="00E01772">
      <w:pPr>
        <w:spacing w:after="0"/>
        <w:ind w:left="120"/>
      </w:pPr>
    </w:p>
    <w:p w:rsidR="00E01772" w:rsidRPr="00084C5B" w:rsidRDefault="00E01772">
      <w:pPr>
        <w:spacing w:after="0"/>
        <w:ind w:left="120"/>
      </w:pPr>
      <w:r w:rsidRPr="00084C5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01772" w:rsidRDefault="00E017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E01772" w:rsidRPr="00084C5B" w:rsidRDefault="00E01772">
      <w:pPr>
        <w:numPr>
          <w:ilvl w:val="0"/>
          <w:numId w:val="2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01772" w:rsidRPr="00084C5B" w:rsidRDefault="00E01772">
      <w:pPr>
        <w:numPr>
          <w:ilvl w:val="0"/>
          <w:numId w:val="2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01772" w:rsidRPr="00084C5B" w:rsidRDefault="00E01772">
      <w:pPr>
        <w:numPr>
          <w:ilvl w:val="0"/>
          <w:numId w:val="2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E01772" w:rsidRPr="00084C5B" w:rsidRDefault="00E01772">
      <w:pPr>
        <w:numPr>
          <w:ilvl w:val="0"/>
          <w:numId w:val="2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E01772" w:rsidRPr="00084C5B" w:rsidRDefault="00E01772">
      <w:pPr>
        <w:numPr>
          <w:ilvl w:val="0"/>
          <w:numId w:val="2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01772" w:rsidRDefault="00E017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01772" w:rsidRPr="00084C5B" w:rsidRDefault="00E01772">
      <w:pPr>
        <w:numPr>
          <w:ilvl w:val="0"/>
          <w:numId w:val="27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01772" w:rsidRPr="00084C5B" w:rsidRDefault="00E01772">
      <w:pPr>
        <w:numPr>
          <w:ilvl w:val="0"/>
          <w:numId w:val="27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01772" w:rsidRPr="00084C5B" w:rsidRDefault="00E01772">
      <w:pPr>
        <w:numPr>
          <w:ilvl w:val="0"/>
          <w:numId w:val="27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01772" w:rsidRDefault="00E017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E01772" w:rsidRPr="00084C5B" w:rsidRDefault="00E01772">
      <w:pPr>
        <w:numPr>
          <w:ilvl w:val="0"/>
          <w:numId w:val="2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E01772" w:rsidRPr="00084C5B" w:rsidRDefault="00E01772">
      <w:pPr>
        <w:numPr>
          <w:ilvl w:val="0"/>
          <w:numId w:val="2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E01772" w:rsidRPr="00084C5B" w:rsidRDefault="00E01772">
      <w:pPr>
        <w:numPr>
          <w:ilvl w:val="0"/>
          <w:numId w:val="29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01772" w:rsidRPr="00084C5B" w:rsidRDefault="00E01772">
      <w:pPr>
        <w:numPr>
          <w:ilvl w:val="0"/>
          <w:numId w:val="29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01772" w:rsidRDefault="00E017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01772" w:rsidRPr="00084C5B" w:rsidRDefault="00E01772">
      <w:pPr>
        <w:numPr>
          <w:ilvl w:val="0"/>
          <w:numId w:val="3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01772" w:rsidRDefault="00E017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01772" w:rsidRPr="00084C5B" w:rsidRDefault="00E01772">
      <w:pPr>
        <w:numPr>
          <w:ilvl w:val="0"/>
          <w:numId w:val="3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01772" w:rsidRDefault="00E017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01772" w:rsidRPr="00084C5B" w:rsidRDefault="00E01772">
      <w:pPr>
        <w:numPr>
          <w:ilvl w:val="0"/>
          <w:numId w:val="3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E01772" w:rsidRPr="00084C5B" w:rsidRDefault="00E01772">
      <w:pPr>
        <w:numPr>
          <w:ilvl w:val="0"/>
          <w:numId w:val="3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01772" w:rsidRPr="00084C5B" w:rsidRDefault="00E01772">
      <w:pPr>
        <w:spacing w:after="0"/>
        <w:ind w:left="120"/>
      </w:pPr>
    </w:p>
    <w:p w:rsidR="00E01772" w:rsidRPr="00084C5B" w:rsidRDefault="00E01772">
      <w:pPr>
        <w:spacing w:after="0"/>
        <w:ind w:left="120"/>
      </w:pPr>
      <w:r w:rsidRPr="00084C5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E01772" w:rsidRDefault="00E0177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E01772" w:rsidRPr="00084C5B" w:rsidRDefault="00E01772">
      <w:pPr>
        <w:numPr>
          <w:ilvl w:val="0"/>
          <w:numId w:val="3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01772" w:rsidRPr="00084C5B" w:rsidRDefault="00E01772">
      <w:pPr>
        <w:numPr>
          <w:ilvl w:val="0"/>
          <w:numId w:val="3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01772" w:rsidRPr="00084C5B" w:rsidRDefault="00E01772">
      <w:pPr>
        <w:numPr>
          <w:ilvl w:val="0"/>
          <w:numId w:val="3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E01772" w:rsidRPr="00084C5B" w:rsidRDefault="00E01772">
      <w:pPr>
        <w:numPr>
          <w:ilvl w:val="0"/>
          <w:numId w:val="3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E01772" w:rsidRPr="00084C5B" w:rsidRDefault="00E01772">
      <w:pPr>
        <w:numPr>
          <w:ilvl w:val="0"/>
          <w:numId w:val="3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E01772" w:rsidRPr="00084C5B" w:rsidRDefault="00E01772">
      <w:pPr>
        <w:numPr>
          <w:ilvl w:val="0"/>
          <w:numId w:val="3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E01772" w:rsidRPr="00084C5B" w:rsidRDefault="00E01772">
      <w:pPr>
        <w:numPr>
          <w:ilvl w:val="0"/>
          <w:numId w:val="3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01772" w:rsidRDefault="00E0177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E01772" w:rsidRPr="00084C5B" w:rsidRDefault="00E01772">
      <w:pPr>
        <w:numPr>
          <w:ilvl w:val="0"/>
          <w:numId w:val="3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01772" w:rsidRPr="00084C5B" w:rsidRDefault="00E01772">
      <w:pPr>
        <w:numPr>
          <w:ilvl w:val="0"/>
          <w:numId w:val="3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E01772" w:rsidRPr="00084C5B" w:rsidRDefault="00E01772">
      <w:pPr>
        <w:numPr>
          <w:ilvl w:val="0"/>
          <w:numId w:val="3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01772" w:rsidRPr="00084C5B" w:rsidRDefault="00E01772">
      <w:pPr>
        <w:numPr>
          <w:ilvl w:val="0"/>
          <w:numId w:val="3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01772" w:rsidRPr="00084C5B" w:rsidRDefault="00E01772">
      <w:pPr>
        <w:numPr>
          <w:ilvl w:val="0"/>
          <w:numId w:val="3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01772" w:rsidRPr="00084C5B" w:rsidRDefault="00E01772">
      <w:pPr>
        <w:numPr>
          <w:ilvl w:val="0"/>
          <w:numId w:val="3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01772" w:rsidRPr="00084C5B" w:rsidRDefault="00E01772">
      <w:pPr>
        <w:numPr>
          <w:ilvl w:val="0"/>
          <w:numId w:val="34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01772" w:rsidRDefault="00E0177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E01772" w:rsidRPr="00084C5B" w:rsidRDefault="00E01772">
      <w:pPr>
        <w:numPr>
          <w:ilvl w:val="0"/>
          <w:numId w:val="3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01772" w:rsidRPr="00084C5B" w:rsidRDefault="00E01772">
      <w:pPr>
        <w:numPr>
          <w:ilvl w:val="0"/>
          <w:numId w:val="3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01772" w:rsidRPr="00084C5B" w:rsidRDefault="00E01772">
      <w:pPr>
        <w:numPr>
          <w:ilvl w:val="0"/>
          <w:numId w:val="3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01772" w:rsidRPr="00084C5B" w:rsidRDefault="00E01772">
      <w:pPr>
        <w:numPr>
          <w:ilvl w:val="0"/>
          <w:numId w:val="3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01772" w:rsidRDefault="00E01772">
      <w:pPr>
        <w:numPr>
          <w:ilvl w:val="0"/>
          <w:numId w:val="3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E01772" w:rsidRPr="00084C5B" w:rsidRDefault="00E01772">
      <w:pPr>
        <w:numPr>
          <w:ilvl w:val="0"/>
          <w:numId w:val="3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01772" w:rsidRPr="00084C5B" w:rsidRDefault="00E01772">
      <w:pPr>
        <w:numPr>
          <w:ilvl w:val="0"/>
          <w:numId w:val="3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01772" w:rsidRPr="00084C5B" w:rsidRDefault="00E01772">
      <w:pPr>
        <w:numPr>
          <w:ilvl w:val="0"/>
          <w:numId w:val="35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E01772" w:rsidRDefault="00E017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01772" w:rsidRPr="00084C5B" w:rsidRDefault="00E01772">
      <w:pPr>
        <w:numPr>
          <w:ilvl w:val="0"/>
          <w:numId w:val="3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01772" w:rsidRPr="00084C5B" w:rsidRDefault="00E01772">
      <w:pPr>
        <w:numPr>
          <w:ilvl w:val="0"/>
          <w:numId w:val="3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01772" w:rsidRPr="00084C5B" w:rsidRDefault="00E01772">
      <w:pPr>
        <w:numPr>
          <w:ilvl w:val="0"/>
          <w:numId w:val="3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E01772" w:rsidRPr="00084C5B" w:rsidRDefault="00E01772">
      <w:pPr>
        <w:numPr>
          <w:ilvl w:val="0"/>
          <w:numId w:val="3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01772" w:rsidRPr="00084C5B" w:rsidRDefault="00E01772">
      <w:pPr>
        <w:numPr>
          <w:ilvl w:val="0"/>
          <w:numId w:val="3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E01772" w:rsidRPr="00084C5B" w:rsidRDefault="00E01772">
      <w:pPr>
        <w:numPr>
          <w:ilvl w:val="0"/>
          <w:numId w:val="3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E01772" w:rsidRPr="00084C5B" w:rsidRDefault="00E01772">
      <w:pPr>
        <w:numPr>
          <w:ilvl w:val="0"/>
          <w:numId w:val="3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01772" w:rsidRPr="00084C5B" w:rsidRDefault="00E01772">
      <w:pPr>
        <w:numPr>
          <w:ilvl w:val="0"/>
          <w:numId w:val="36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E01772" w:rsidRPr="00084C5B" w:rsidRDefault="00E01772">
      <w:pPr>
        <w:numPr>
          <w:ilvl w:val="0"/>
          <w:numId w:val="37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01772" w:rsidRPr="00084C5B" w:rsidRDefault="00E01772">
      <w:pPr>
        <w:numPr>
          <w:ilvl w:val="0"/>
          <w:numId w:val="37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E01772" w:rsidRDefault="00E0177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E01772" w:rsidRPr="00084C5B" w:rsidRDefault="00E01772">
      <w:pPr>
        <w:numPr>
          <w:ilvl w:val="0"/>
          <w:numId w:val="3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E01772" w:rsidRPr="00084C5B" w:rsidRDefault="00E01772">
      <w:pPr>
        <w:numPr>
          <w:ilvl w:val="0"/>
          <w:numId w:val="3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E01772" w:rsidRPr="00084C5B" w:rsidRDefault="00E01772">
      <w:pPr>
        <w:numPr>
          <w:ilvl w:val="0"/>
          <w:numId w:val="3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:rsidR="00E01772" w:rsidRPr="00084C5B" w:rsidRDefault="00E01772">
      <w:pPr>
        <w:numPr>
          <w:ilvl w:val="0"/>
          <w:numId w:val="3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01772" w:rsidRPr="00084C5B" w:rsidRDefault="00E01772">
      <w:pPr>
        <w:numPr>
          <w:ilvl w:val="0"/>
          <w:numId w:val="3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01772" w:rsidRPr="00084C5B" w:rsidRDefault="00E01772">
      <w:pPr>
        <w:numPr>
          <w:ilvl w:val="0"/>
          <w:numId w:val="38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01772" w:rsidRDefault="00E017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01772" w:rsidRPr="00084C5B" w:rsidRDefault="00E01772">
      <w:pPr>
        <w:numPr>
          <w:ilvl w:val="0"/>
          <w:numId w:val="39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01772" w:rsidRPr="00084C5B" w:rsidRDefault="00E01772">
      <w:pPr>
        <w:numPr>
          <w:ilvl w:val="0"/>
          <w:numId w:val="39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01772" w:rsidRPr="00084C5B" w:rsidRDefault="00E01772">
      <w:pPr>
        <w:numPr>
          <w:ilvl w:val="0"/>
          <w:numId w:val="39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E01772" w:rsidRPr="00084C5B" w:rsidRDefault="00E01772">
      <w:pPr>
        <w:numPr>
          <w:ilvl w:val="0"/>
          <w:numId w:val="39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01772" w:rsidRPr="00084C5B" w:rsidRDefault="00E01772">
      <w:pPr>
        <w:numPr>
          <w:ilvl w:val="0"/>
          <w:numId w:val="39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E01772" w:rsidRPr="00084C5B" w:rsidRDefault="00E01772">
      <w:pPr>
        <w:spacing w:after="0"/>
        <w:ind w:left="120"/>
      </w:pPr>
    </w:p>
    <w:p w:rsidR="00E01772" w:rsidRPr="00084C5B" w:rsidRDefault="00E01772">
      <w:pPr>
        <w:spacing w:after="0"/>
        <w:ind w:left="120"/>
      </w:pPr>
      <w:r w:rsidRPr="00084C5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01772" w:rsidRPr="00084C5B" w:rsidRDefault="00E01772">
      <w:pPr>
        <w:spacing w:after="0"/>
        <w:ind w:left="120"/>
      </w:pPr>
    </w:p>
    <w:p w:rsidR="00E01772" w:rsidRPr="00084C5B" w:rsidRDefault="00E01772">
      <w:pPr>
        <w:spacing w:after="0" w:line="264" w:lineRule="auto"/>
        <w:ind w:left="120"/>
        <w:jc w:val="both"/>
      </w:pPr>
      <w:r w:rsidRPr="00084C5B">
        <w:rPr>
          <w:rFonts w:ascii="Times New Roman" w:hAnsi="Times New Roman"/>
          <w:b/>
          <w:color w:val="000000"/>
          <w:sz w:val="28"/>
        </w:rPr>
        <w:t>1 КЛАСС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084C5B">
        <w:rPr>
          <w:rFonts w:ascii="Times New Roman" w:hAnsi="Times New Roman"/>
          <w:b/>
          <w:color w:val="000000"/>
          <w:sz w:val="28"/>
        </w:rPr>
        <w:t xml:space="preserve">1 классе </w:t>
      </w:r>
      <w:r w:rsidRPr="00084C5B">
        <w:rPr>
          <w:rFonts w:ascii="Times New Roman" w:hAnsi="Times New Roman"/>
          <w:color w:val="000000"/>
          <w:sz w:val="28"/>
        </w:rPr>
        <w:t>обучающийся научится:</w:t>
      </w:r>
    </w:p>
    <w:p w:rsidR="00E01772" w:rsidRPr="00084C5B" w:rsidRDefault="00E01772">
      <w:pPr>
        <w:numPr>
          <w:ilvl w:val="0"/>
          <w:numId w:val="4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E01772" w:rsidRPr="00084C5B" w:rsidRDefault="00E01772">
      <w:pPr>
        <w:numPr>
          <w:ilvl w:val="0"/>
          <w:numId w:val="4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E01772" w:rsidRPr="00084C5B" w:rsidRDefault="00E01772">
      <w:pPr>
        <w:numPr>
          <w:ilvl w:val="0"/>
          <w:numId w:val="4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E01772" w:rsidRPr="00084C5B" w:rsidRDefault="00E01772">
      <w:pPr>
        <w:numPr>
          <w:ilvl w:val="0"/>
          <w:numId w:val="4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E01772" w:rsidRPr="00084C5B" w:rsidRDefault="00E01772">
      <w:pPr>
        <w:numPr>
          <w:ilvl w:val="0"/>
          <w:numId w:val="4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E01772" w:rsidRPr="00084C5B" w:rsidRDefault="00E01772">
      <w:pPr>
        <w:numPr>
          <w:ilvl w:val="0"/>
          <w:numId w:val="4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E01772" w:rsidRPr="00084C5B" w:rsidRDefault="00E01772">
      <w:pPr>
        <w:numPr>
          <w:ilvl w:val="0"/>
          <w:numId w:val="4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E01772" w:rsidRPr="00084C5B" w:rsidRDefault="00E01772">
      <w:pPr>
        <w:numPr>
          <w:ilvl w:val="0"/>
          <w:numId w:val="4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E01772" w:rsidRPr="00084C5B" w:rsidRDefault="00E01772">
      <w:pPr>
        <w:numPr>
          <w:ilvl w:val="0"/>
          <w:numId w:val="4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E01772" w:rsidRPr="00084C5B" w:rsidRDefault="00E01772">
      <w:pPr>
        <w:numPr>
          <w:ilvl w:val="0"/>
          <w:numId w:val="4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E01772" w:rsidRPr="00084C5B" w:rsidRDefault="00E01772">
      <w:pPr>
        <w:numPr>
          <w:ilvl w:val="0"/>
          <w:numId w:val="4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E01772" w:rsidRPr="00084C5B" w:rsidRDefault="00E01772">
      <w:pPr>
        <w:numPr>
          <w:ilvl w:val="0"/>
          <w:numId w:val="4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E01772" w:rsidRPr="00084C5B" w:rsidRDefault="00E01772">
      <w:pPr>
        <w:numPr>
          <w:ilvl w:val="0"/>
          <w:numId w:val="4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E01772" w:rsidRPr="00084C5B" w:rsidRDefault="00E01772">
      <w:pPr>
        <w:numPr>
          <w:ilvl w:val="0"/>
          <w:numId w:val="4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E01772" w:rsidRPr="00084C5B" w:rsidRDefault="00E01772">
      <w:pPr>
        <w:numPr>
          <w:ilvl w:val="0"/>
          <w:numId w:val="40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E01772" w:rsidRPr="00084C5B" w:rsidRDefault="00E01772">
      <w:pPr>
        <w:spacing w:after="0" w:line="264" w:lineRule="auto"/>
        <w:ind w:left="120"/>
        <w:jc w:val="both"/>
      </w:pPr>
    </w:p>
    <w:p w:rsidR="00E01772" w:rsidRPr="00084C5B" w:rsidRDefault="00E01772">
      <w:pPr>
        <w:spacing w:after="0" w:line="264" w:lineRule="auto"/>
        <w:ind w:left="120"/>
        <w:jc w:val="both"/>
      </w:pPr>
      <w:r w:rsidRPr="00084C5B">
        <w:rPr>
          <w:rFonts w:ascii="Times New Roman" w:hAnsi="Times New Roman"/>
          <w:b/>
          <w:color w:val="000000"/>
          <w:sz w:val="28"/>
        </w:rPr>
        <w:t>2 КЛАСС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084C5B">
        <w:rPr>
          <w:rFonts w:ascii="Times New Roman" w:hAnsi="Times New Roman"/>
          <w:b/>
          <w:color w:val="000000"/>
          <w:sz w:val="28"/>
        </w:rPr>
        <w:t xml:space="preserve">2 классе </w:t>
      </w:r>
      <w:r w:rsidRPr="00084C5B">
        <w:rPr>
          <w:rFonts w:ascii="Times New Roman" w:hAnsi="Times New Roman"/>
          <w:color w:val="000000"/>
          <w:sz w:val="28"/>
        </w:rPr>
        <w:t>обучающийся научится: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E01772" w:rsidRPr="00084C5B" w:rsidRDefault="00E01772">
      <w:pPr>
        <w:numPr>
          <w:ilvl w:val="0"/>
          <w:numId w:val="41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:rsidR="00E01772" w:rsidRPr="00084C5B" w:rsidRDefault="00E01772">
      <w:pPr>
        <w:spacing w:after="0" w:line="264" w:lineRule="auto"/>
        <w:ind w:left="120"/>
        <w:jc w:val="both"/>
      </w:pPr>
    </w:p>
    <w:p w:rsidR="00E01772" w:rsidRPr="00084C5B" w:rsidRDefault="00E01772">
      <w:pPr>
        <w:spacing w:after="0" w:line="264" w:lineRule="auto"/>
        <w:ind w:left="120"/>
        <w:jc w:val="both"/>
      </w:pPr>
      <w:r w:rsidRPr="00084C5B">
        <w:rPr>
          <w:rFonts w:ascii="Times New Roman" w:hAnsi="Times New Roman"/>
          <w:b/>
          <w:color w:val="000000"/>
          <w:sz w:val="28"/>
        </w:rPr>
        <w:t>3 КЛАСС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084C5B">
        <w:rPr>
          <w:rFonts w:ascii="Times New Roman" w:hAnsi="Times New Roman"/>
          <w:b/>
          <w:color w:val="000000"/>
          <w:sz w:val="28"/>
        </w:rPr>
        <w:t xml:space="preserve">3 классе </w:t>
      </w:r>
      <w:r w:rsidRPr="00084C5B">
        <w:rPr>
          <w:rFonts w:ascii="Times New Roman" w:hAnsi="Times New Roman"/>
          <w:color w:val="000000"/>
          <w:sz w:val="28"/>
        </w:rPr>
        <w:t>обучающийся научится: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01772" w:rsidRDefault="00E01772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E01772" w:rsidRPr="00084C5B" w:rsidRDefault="00E01772">
      <w:pPr>
        <w:numPr>
          <w:ilvl w:val="0"/>
          <w:numId w:val="42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E01772" w:rsidRPr="00084C5B" w:rsidRDefault="00E01772">
      <w:pPr>
        <w:spacing w:after="0" w:line="264" w:lineRule="auto"/>
        <w:ind w:left="120"/>
        <w:jc w:val="both"/>
      </w:pPr>
    </w:p>
    <w:p w:rsidR="00E01772" w:rsidRPr="00084C5B" w:rsidRDefault="00E01772">
      <w:pPr>
        <w:spacing w:after="0" w:line="264" w:lineRule="auto"/>
        <w:ind w:left="120"/>
        <w:jc w:val="both"/>
      </w:pPr>
      <w:r w:rsidRPr="00084C5B">
        <w:rPr>
          <w:rFonts w:ascii="Times New Roman" w:hAnsi="Times New Roman"/>
          <w:b/>
          <w:color w:val="000000"/>
          <w:sz w:val="28"/>
        </w:rPr>
        <w:t>4 КЛАСС</w:t>
      </w:r>
    </w:p>
    <w:p w:rsidR="00E01772" w:rsidRPr="00084C5B" w:rsidRDefault="00E01772">
      <w:pPr>
        <w:spacing w:after="0" w:line="264" w:lineRule="auto"/>
        <w:ind w:firstLine="600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084C5B">
        <w:rPr>
          <w:rFonts w:ascii="Times New Roman" w:hAnsi="Times New Roman"/>
          <w:b/>
          <w:color w:val="000000"/>
          <w:sz w:val="28"/>
        </w:rPr>
        <w:t xml:space="preserve">4 классе </w:t>
      </w:r>
      <w:r w:rsidRPr="00084C5B">
        <w:rPr>
          <w:rFonts w:ascii="Times New Roman" w:hAnsi="Times New Roman"/>
          <w:color w:val="000000"/>
          <w:sz w:val="28"/>
        </w:rPr>
        <w:t>обучающийся научится: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E01772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01772" w:rsidRPr="00084C5B" w:rsidRDefault="00E01772">
      <w:pPr>
        <w:numPr>
          <w:ilvl w:val="0"/>
          <w:numId w:val="43"/>
        </w:numPr>
        <w:spacing w:after="0" w:line="264" w:lineRule="auto"/>
        <w:jc w:val="both"/>
      </w:pPr>
      <w:r w:rsidRPr="00084C5B"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01772" w:rsidRPr="00084C5B" w:rsidRDefault="00E01772">
      <w:pPr>
        <w:sectPr w:rsidR="00E01772" w:rsidRPr="00084C5B">
          <w:pgSz w:w="11906" w:h="16383"/>
          <w:pgMar w:top="1134" w:right="850" w:bottom="1134" w:left="1701" w:header="720" w:footer="720" w:gutter="0"/>
          <w:cols w:space="720"/>
        </w:sectPr>
      </w:pPr>
    </w:p>
    <w:p w:rsidR="00E01772" w:rsidRDefault="00E01772">
      <w:pPr>
        <w:spacing w:after="0"/>
        <w:ind w:left="120"/>
      </w:pPr>
      <w:bookmarkStart w:id="5" w:name="block-20233192"/>
      <w:bookmarkEnd w:id="5"/>
      <w:r w:rsidRPr="00084C5B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1772" w:rsidRDefault="00E017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82"/>
        <w:gridCol w:w="4729"/>
        <w:gridCol w:w="1563"/>
        <w:gridCol w:w="1841"/>
        <w:gridCol w:w="1910"/>
        <w:gridCol w:w="2694"/>
      </w:tblGrid>
      <w:tr w:rsidR="00E01772" w:rsidRPr="00292B1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772" w:rsidRPr="00292B14" w:rsidRDefault="00E01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772" w:rsidRPr="00292B14" w:rsidRDefault="00E0177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</w:tbl>
    <w:p w:rsidR="00E01772" w:rsidRDefault="00E01772">
      <w:pPr>
        <w:sectPr w:rsidR="00E01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772" w:rsidRDefault="00E017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42"/>
        <w:gridCol w:w="1841"/>
        <w:gridCol w:w="1910"/>
        <w:gridCol w:w="2837"/>
      </w:tblGrid>
      <w:tr w:rsidR="00E01772" w:rsidRPr="00292B1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772" w:rsidRPr="00292B14" w:rsidRDefault="00E01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772" w:rsidRPr="00292B14" w:rsidRDefault="00E0177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</w:tbl>
    <w:p w:rsidR="00E01772" w:rsidRDefault="00E01772">
      <w:pPr>
        <w:sectPr w:rsidR="00E01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772" w:rsidRDefault="00E017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42"/>
        <w:gridCol w:w="1841"/>
        <w:gridCol w:w="1910"/>
        <w:gridCol w:w="2837"/>
      </w:tblGrid>
      <w:tr w:rsidR="00E01772" w:rsidRPr="00292B1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772" w:rsidRPr="00292B14" w:rsidRDefault="00E01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772" w:rsidRPr="00292B14" w:rsidRDefault="00E0177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</w:tbl>
    <w:p w:rsidR="00E01772" w:rsidRDefault="00E01772">
      <w:pPr>
        <w:sectPr w:rsidR="00E01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772" w:rsidRDefault="00E017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65"/>
        <w:gridCol w:w="4646"/>
        <w:gridCol w:w="1602"/>
        <w:gridCol w:w="1841"/>
        <w:gridCol w:w="1910"/>
        <w:gridCol w:w="2765"/>
      </w:tblGrid>
      <w:tr w:rsidR="00E01772" w:rsidRPr="00292B14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772" w:rsidRPr="00292B14" w:rsidRDefault="00E01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772" w:rsidRPr="00292B14" w:rsidRDefault="00E01772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772" w:rsidRPr="00292B14" w:rsidRDefault="00E01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92B14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292B14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</w:p>
        </w:tc>
      </w:tr>
      <w:tr w:rsidR="00E01772" w:rsidRPr="00292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>
            <w:pPr>
              <w:spacing w:after="0"/>
              <w:ind w:left="135"/>
              <w:jc w:val="center"/>
            </w:pPr>
            <w:r w:rsidRPr="00292B1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1772" w:rsidRPr="00292B14" w:rsidRDefault="00E01772"/>
        </w:tc>
      </w:tr>
    </w:tbl>
    <w:p w:rsidR="00E01772" w:rsidRDefault="00E01772">
      <w:pPr>
        <w:sectPr w:rsidR="00E01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772" w:rsidRPr="00084C5B" w:rsidRDefault="00E01772">
      <w:pPr>
        <w:spacing w:after="0"/>
        <w:ind w:left="120"/>
      </w:pPr>
      <w:bookmarkStart w:id="6" w:name="block-20233196"/>
      <w:bookmarkEnd w:id="6"/>
      <w:r w:rsidRPr="00084C5B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01772" w:rsidRPr="00084C5B" w:rsidRDefault="00E01772">
      <w:pPr>
        <w:spacing w:after="0" w:line="480" w:lineRule="auto"/>
        <w:ind w:left="120"/>
      </w:pPr>
      <w:r w:rsidRPr="00084C5B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01772" w:rsidRPr="00084C5B" w:rsidRDefault="00E01772">
      <w:pPr>
        <w:spacing w:after="0" w:line="480" w:lineRule="auto"/>
        <w:ind w:left="120"/>
      </w:pPr>
      <w:r w:rsidRPr="00084C5B">
        <w:rPr>
          <w:rFonts w:ascii="Times New Roman" w:hAnsi="Times New Roman"/>
          <w:color w:val="000000"/>
          <w:sz w:val="28"/>
        </w:rPr>
        <w:t>​‌• Окружающий мир: 1-й класс: учебник: в 2 частях, 1 класс/ Плешаков А.А., Акционерное общество «Издательство «Просвещение»</w:t>
      </w:r>
      <w:r w:rsidRPr="00084C5B">
        <w:rPr>
          <w:sz w:val="28"/>
        </w:rPr>
        <w:br/>
      </w:r>
      <w:r w:rsidRPr="00084C5B">
        <w:rPr>
          <w:rFonts w:ascii="Times New Roman" w:hAnsi="Times New Roman"/>
          <w:color w:val="000000"/>
          <w:sz w:val="28"/>
        </w:rPr>
        <w:t xml:space="preserve"> • Окружающий мир (в 2 частях), 2 класс/ Плешаков А.А., Новицкая М.Ю., Акционерное общество «Издательство «Просвещение»</w:t>
      </w:r>
      <w:r w:rsidRPr="00084C5B">
        <w:rPr>
          <w:sz w:val="28"/>
        </w:rPr>
        <w:br/>
      </w:r>
      <w:r w:rsidRPr="00084C5B">
        <w:rPr>
          <w:rFonts w:ascii="Times New Roman" w:hAnsi="Times New Roman"/>
          <w:color w:val="000000"/>
          <w:sz w:val="28"/>
        </w:rPr>
        <w:t xml:space="preserve"> • Окружающий мир (в 2 частях), 3 класс/ Плешаков А.А., Новицкая М.Ю., Акционерное общество «Издательство «Просвещение»</w:t>
      </w:r>
      <w:r w:rsidRPr="00084C5B">
        <w:rPr>
          <w:sz w:val="28"/>
        </w:rPr>
        <w:br/>
      </w:r>
      <w:bookmarkStart w:id="7" w:name="7242d94d-e1f1-4df7-9b61-f04a247942f3"/>
      <w:bookmarkEnd w:id="7"/>
      <w:r w:rsidRPr="00084C5B">
        <w:rPr>
          <w:rFonts w:ascii="Times New Roman" w:hAnsi="Times New Roman"/>
          <w:color w:val="000000"/>
          <w:sz w:val="28"/>
        </w:rPr>
        <w:t xml:space="preserve"> • Окружающий мир (в 2 частях), 4 класс/ Плешаков А.А., Новицкая М.Ю., Акционерное общество «Издательство «Просвещение»‌​</w:t>
      </w:r>
    </w:p>
    <w:p w:rsidR="00E01772" w:rsidRPr="00084C5B" w:rsidRDefault="00E01772" w:rsidP="00B66A43">
      <w:pPr>
        <w:spacing w:after="0" w:line="480" w:lineRule="auto"/>
        <w:ind w:left="120"/>
      </w:pPr>
      <w:r w:rsidRPr="00084C5B">
        <w:rPr>
          <w:rFonts w:ascii="Times New Roman" w:hAnsi="Times New Roman"/>
          <w:color w:val="000000"/>
          <w:sz w:val="28"/>
        </w:rPr>
        <w:t>​‌Окружающий мир:Рабочая тетрадь 1 класс:В 2 ч./Плешаков А.А.– М.: Просвещение, 2023-79 с.</w:t>
      </w:r>
      <w:r w:rsidRPr="00084C5B">
        <w:rPr>
          <w:sz w:val="28"/>
        </w:rPr>
        <w:br/>
      </w:r>
      <w:r w:rsidRPr="00084C5B">
        <w:rPr>
          <w:rFonts w:ascii="Times New Roman" w:hAnsi="Times New Roman"/>
          <w:color w:val="000000"/>
          <w:sz w:val="28"/>
        </w:rPr>
        <w:t xml:space="preserve"> Окружающий мир: Рабочая тетрадь 2 класс: В 2 ч. /Плешаков А.А., Новицкая М.Ю.– М.: Просвещение, 2022 -79 с.</w:t>
      </w:r>
      <w:r w:rsidRPr="00084C5B">
        <w:rPr>
          <w:sz w:val="28"/>
        </w:rPr>
        <w:br/>
      </w:r>
      <w:r w:rsidRPr="00084C5B">
        <w:rPr>
          <w:rFonts w:ascii="Times New Roman" w:hAnsi="Times New Roman"/>
          <w:color w:val="000000"/>
          <w:sz w:val="28"/>
        </w:rPr>
        <w:t xml:space="preserve"> Окружающий мир: Рабочая тетрадь 3 класс: В 2 ч. /Плешаков А.А., Новицкая М.Ю.– М.: Просвещение, 2022 - 79 с.</w:t>
      </w:r>
      <w:r w:rsidRPr="00084C5B">
        <w:rPr>
          <w:sz w:val="28"/>
        </w:rPr>
        <w:br/>
      </w:r>
      <w:r w:rsidRPr="00084C5B">
        <w:rPr>
          <w:rFonts w:ascii="Times New Roman" w:hAnsi="Times New Roman"/>
          <w:color w:val="000000"/>
          <w:sz w:val="28"/>
        </w:rPr>
        <w:t xml:space="preserve"> Окружающий мир: Рабочая тетрадь 4 класс: В 2 ч. /Плешаков А.А., Новицкая М.Ю.– М.: Просвещение, 2022 -79 с.</w:t>
      </w:r>
      <w:r w:rsidRPr="00084C5B">
        <w:rPr>
          <w:sz w:val="28"/>
        </w:rPr>
        <w:br/>
      </w:r>
      <w:bookmarkStart w:id="8" w:name="12cc1628-0d25-4286-88bf-ee4d9ac08191"/>
      <w:bookmarkEnd w:id="8"/>
      <w:r w:rsidRPr="00084C5B">
        <w:rPr>
          <w:rFonts w:ascii="Times New Roman" w:hAnsi="Times New Roman"/>
          <w:color w:val="000000"/>
          <w:sz w:val="28"/>
        </w:rPr>
        <w:t>‌</w:t>
      </w:r>
    </w:p>
    <w:p w:rsidR="00E01772" w:rsidRPr="00084C5B" w:rsidRDefault="00E01772">
      <w:pPr>
        <w:spacing w:after="0" w:line="480" w:lineRule="auto"/>
        <w:ind w:left="120"/>
      </w:pPr>
      <w:r w:rsidRPr="00084C5B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01772" w:rsidRPr="00084C5B" w:rsidRDefault="00E01772">
      <w:pPr>
        <w:spacing w:after="0" w:line="480" w:lineRule="auto"/>
        <w:ind w:left="120"/>
      </w:pPr>
      <w:r w:rsidRPr="00084C5B">
        <w:rPr>
          <w:rFonts w:ascii="Times New Roman" w:hAnsi="Times New Roman"/>
          <w:color w:val="000000"/>
          <w:sz w:val="28"/>
        </w:rPr>
        <w:t>​‌Плешаков А.А. Окружающий мир. Рабочие программы. Предметная линия учебников системы "Школы России". 1-4 классы: пособие для учителей общеобразовательных организаций. Плешаков А.А.- М.: Просвещение, 2022</w:t>
      </w:r>
      <w:r w:rsidRPr="00084C5B">
        <w:rPr>
          <w:sz w:val="28"/>
        </w:rPr>
        <w:br/>
      </w:r>
      <w:r w:rsidRPr="00084C5B">
        <w:rPr>
          <w:rFonts w:ascii="Times New Roman" w:hAnsi="Times New Roman"/>
          <w:color w:val="000000"/>
          <w:sz w:val="28"/>
        </w:rPr>
        <w:t xml:space="preserve"> Плешаков А.А., Гара Н.Н., Назарова З.Д. Окружающий мир: Тесты: 1-4 классы.</w:t>
      </w:r>
      <w:r w:rsidRPr="00084C5B">
        <w:rPr>
          <w:sz w:val="28"/>
        </w:rPr>
        <w:br/>
      </w:r>
      <w:r w:rsidRPr="00084C5B">
        <w:rPr>
          <w:rFonts w:ascii="Times New Roman" w:hAnsi="Times New Roman"/>
          <w:color w:val="000000"/>
          <w:sz w:val="28"/>
        </w:rPr>
        <w:t xml:space="preserve"> Плешаков А.А. От земли до неба: атлас-определитель. Книга для начальной школы.</w:t>
      </w:r>
      <w:r w:rsidRPr="00084C5B">
        <w:rPr>
          <w:sz w:val="28"/>
        </w:rPr>
        <w:br/>
      </w:r>
      <w:bookmarkStart w:id="9" w:name="95f05c12-f0c4-4d54-885b-c56ae9683aa1"/>
      <w:bookmarkEnd w:id="9"/>
      <w:r w:rsidRPr="00084C5B">
        <w:rPr>
          <w:rFonts w:ascii="Times New Roman" w:hAnsi="Times New Roman"/>
          <w:color w:val="000000"/>
          <w:sz w:val="28"/>
        </w:rPr>
        <w:t xml:space="preserve"> Плешаков А.А. Великан на поляне, или первые уроки экологической этики.‌​</w:t>
      </w:r>
    </w:p>
    <w:p w:rsidR="00E01772" w:rsidRPr="00084C5B" w:rsidRDefault="00E01772">
      <w:pPr>
        <w:spacing w:after="0"/>
        <w:ind w:left="120"/>
      </w:pPr>
    </w:p>
    <w:p w:rsidR="00E01772" w:rsidRPr="00084C5B" w:rsidRDefault="00E01772">
      <w:pPr>
        <w:spacing w:after="0" w:line="480" w:lineRule="auto"/>
        <w:ind w:left="120"/>
      </w:pPr>
      <w:r w:rsidRPr="00084C5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01772" w:rsidRPr="00B66A43" w:rsidRDefault="00E01772" w:rsidP="007E1279">
      <w:pPr>
        <w:spacing w:after="0" w:line="480" w:lineRule="auto"/>
        <w:ind w:left="120"/>
        <w:sectPr w:rsidR="00E01772" w:rsidRPr="00B66A43">
          <w:pgSz w:w="11906" w:h="16383"/>
          <w:pgMar w:top="1134" w:right="850" w:bottom="1134" w:left="1701" w:header="720" w:footer="720" w:gutter="0"/>
          <w:cols w:space="720"/>
        </w:sectPr>
      </w:pPr>
      <w:r w:rsidRPr="00084C5B">
        <w:rPr>
          <w:rFonts w:ascii="Times New Roman" w:hAnsi="Times New Roman"/>
          <w:color w:val="000000"/>
          <w:sz w:val="28"/>
        </w:rPr>
        <w:t>​</w:t>
      </w:r>
      <w:r w:rsidRPr="00084C5B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084C5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yandex</w:t>
      </w:r>
      <w:r w:rsidRPr="00084C5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84C5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084C5B">
        <w:rPr>
          <w:rFonts w:ascii="Times New Roman" w:hAnsi="Times New Roman"/>
          <w:color w:val="000000"/>
          <w:sz w:val="28"/>
        </w:rPr>
        <w:t>/</w:t>
      </w:r>
      <w:r w:rsidRPr="00084C5B">
        <w:rPr>
          <w:sz w:val="28"/>
        </w:rPr>
        <w:br/>
      </w:r>
      <w:r w:rsidRPr="00084C5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84C5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084C5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84C5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084C5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hometasks</w:t>
      </w:r>
      <w:r w:rsidRPr="00084C5B">
        <w:rPr>
          <w:sz w:val="28"/>
        </w:rPr>
        <w:br/>
      </w:r>
      <w:r w:rsidRPr="00084C5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84C5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084C5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84C5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84C5B">
        <w:rPr>
          <w:rFonts w:ascii="Times New Roman" w:hAnsi="Times New Roman"/>
          <w:color w:val="000000"/>
          <w:sz w:val="28"/>
        </w:rPr>
        <w:t>/</w:t>
      </w:r>
      <w:r w:rsidRPr="00084C5B">
        <w:rPr>
          <w:sz w:val="28"/>
        </w:rPr>
        <w:br/>
      </w:r>
      <w:r w:rsidRPr="00084C5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84C5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084C5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84C5B">
        <w:rPr>
          <w:rFonts w:ascii="Times New Roman" w:hAnsi="Times New Roman"/>
          <w:color w:val="000000"/>
          <w:sz w:val="28"/>
        </w:rPr>
        <w:t>/</w:t>
      </w:r>
      <w:r w:rsidRPr="00084C5B">
        <w:rPr>
          <w:sz w:val="28"/>
        </w:rPr>
        <w:br/>
      </w:r>
      <w:r w:rsidRPr="00084C5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84C5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uchitelya</w:t>
      </w:r>
      <w:r w:rsidRPr="00084C5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</w:t>
      </w:r>
      <w:bookmarkStart w:id="10" w:name="e2202d81-27be-4f22-aeb6-9d447e67c650"/>
      <w:bookmarkEnd w:id="10"/>
      <w:r>
        <w:rPr>
          <w:rFonts w:ascii="Times New Roman" w:hAnsi="Times New Roman"/>
          <w:color w:val="000000"/>
          <w:sz w:val="28"/>
        </w:rPr>
        <w:t>m</w:t>
      </w:r>
    </w:p>
    <w:p w:rsidR="00E01772" w:rsidRPr="00084C5B" w:rsidRDefault="00E01772" w:rsidP="007E1279"/>
    <w:sectPr w:rsidR="00E01772" w:rsidRPr="00084C5B" w:rsidSect="0047094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9EF"/>
    <w:multiLevelType w:val="multilevel"/>
    <w:tmpl w:val="6A0251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27B6078"/>
    <w:multiLevelType w:val="multilevel"/>
    <w:tmpl w:val="5EEE2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38363B5"/>
    <w:multiLevelType w:val="multilevel"/>
    <w:tmpl w:val="A87C3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46417D2"/>
    <w:multiLevelType w:val="multilevel"/>
    <w:tmpl w:val="0B8EA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67039AF"/>
    <w:multiLevelType w:val="multilevel"/>
    <w:tmpl w:val="616E1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98F61DB"/>
    <w:multiLevelType w:val="multilevel"/>
    <w:tmpl w:val="A04E7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CEC677C"/>
    <w:multiLevelType w:val="multilevel"/>
    <w:tmpl w:val="BC907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04901A0"/>
    <w:multiLevelType w:val="multilevel"/>
    <w:tmpl w:val="F0B84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2784861"/>
    <w:multiLevelType w:val="multilevel"/>
    <w:tmpl w:val="E4AC3FF4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44666A9"/>
    <w:multiLevelType w:val="multilevel"/>
    <w:tmpl w:val="6F0236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A1600F3"/>
    <w:multiLevelType w:val="multilevel"/>
    <w:tmpl w:val="2BC45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C8F5A54"/>
    <w:multiLevelType w:val="multilevel"/>
    <w:tmpl w:val="40743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F9310D9"/>
    <w:multiLevelType w:val="multilevel"/>
    <w:tmpl w:val="13A60F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4550585"/>
    <w:multiLevelType w:val="multilevel"/>
    <w:tmpl w:val="F7E6D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C2E24E1"/>
    <w:multiLevelType w:val="multilevel"/>
    <w:tmpl w:val="F7B46D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3550930"/>
    <w:multiLevelType w:val="multilevel"/>
    <w:tmpl w:val="59E667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A48246C"/>
    <w:multiLevelType w:val="multilevel"/>
    <w:tmpl w:val="DDB2AF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E7A0062"/>
    <w:multiLevelType w:val="multilevel"/>
    <w:tmpl w:val="DCF42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3F30563E"/>
    <w:multiLevelType w:val="multilevel"/>
    <w:tmpl w:val="B8C4AD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04725B4"/>
    <w:multiLevelType w:val="multilevel"/>
    <w:tmpl w:val="3EE659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1587D82"/>
    <w:multiLevelType w:val="multilevel"/>
    <w:tmpl w:val="5E80BF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15F096B"/>
    <w:multiLevelType w:val="multilevel"/>
    <w:tmpl w:val="E5626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37774EB"/>
    <w:multiLevelType w:val="multilevel"/>
    <w:tmpl w:val="781C50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458E2E78"/>
    <w:multiLevelType w:val="multilevel"/>
    <w:tmpl w:val="D7E887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460D35CA"/>
    <w:multiLevelType w:val="multilevel"/>
    <w:tmpl w:val="92962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462D6B93"/>
    <w:multiLevelType w:val="multilevel"/>
    <w:tmpl w:val="63984A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4F0C3E9B"/>
    <w:multiLevelType w:val="multilevel"/>
    <w:tmpl w:val="0D70F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4F18001F"/>
    <w:multiLevelType w:val="multilevel"/>
    <w:tmpl w:val="9BD25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0D012E3"/>
    <w:multiLevelType w:val="multilevel"/>
    <w:tmpl w:val="7C487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522A6CDB"/>
    <w:multiLevelType w:val="multilevel"/>
    <w:tmpl w:val="B9544B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29B5485"/>
    <w:multiLevelType w:val="multilevel"/>
    <w:tmpl w:val="6EE84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0B6718F"/>
    <w:multiLevelType w:val="multilevel"/>
    <w:tmpl w:val="BB369D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4B826CD"/>
    <w:multiLevelType w:val="multilevel"/>
    <w:tmpl w:val="704218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5791C6C"/>
    <w:multiLevelType w:val="multilevel"/>
    <w:tmpl w:val="302C4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67E63BC6"/>
    <w:multiLevelType w:val="multilevel"/>
    <w:tmpl w:val="CA1E6F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69680A9E"/>
    <w:multiLevelType w:val="multilevel"/>
    <w:tmpl w:val="093E0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6BDF0A65"/>
    <w:multiLevelType w:val="multilevel"/>
    <w:tmpl w:val="D1CE4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711218AF"/>
    <w:multiLevelType w:val="multilevel"/>
    <w:tmpl w:val="644E9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72F2781A"/>
    <w:multiLevelType w:val="multilevel"/>
    <w:tmpl w:val="BCDA8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743C6347"/>
    <w:multiLevelType w:val="multilevel"/>
    <w:tmpl w:val="C5502E0E"/>
    <w:lvl w:ilvl="0">
      <w:start w:val="2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74B051ED"/>
    <w:multiLevelType w:val="multilevel"/>
    <w:tmpl w:val="88604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7A0C0412"/>
    <w:multiLevelType w:val="multilevel"/>
    <w:tmpl w:val="98602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7E7E784A"/>
    <w:multiLevelType w:val="multilevel"/>
    <w:tmpl w:val="FCBAF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30"/>
  </w:num>
  <w:num w:numId="5">
    <w:abstractNumId w:val="0"/>
  </w:num>
  <w:num w:numId="6">
    <w:abstractNumId w:val="13"/>
  </w:num>
  <w:num w:numId="7">
    <w:abstractNumId w:val="34"/>
  </w:num>
  <w:num w:numId="8">
    <w:abstractNumId w:val="33"/>
  </w:num>
  <w:num w:numId="9">
    <w:abstractNumId w:val="27"/>
  </w:num>
  <w:num w:numId="10">
    <w:abstractNumId w:val="8"/>
  </w:num>
  <w:num w:numId="11">
    <w:abstractNumId w:val="32"/>
  </w:num>
  <w:num w:numId="12">
    <w:abstractNumId w:val="39"/>
  </w:num>
  <w:num w:numId="13">
    <w:abstractNumId w:val="10"/>
  </w:num>
  <w:num w:numId="14">
    <w:abstractNumId w:val="20"/>
  </w:num>
  <w:num w:numId="15">
    <w:abstractNumId w:val="2"/>
  </w:num>
  <w:num w:numId="16">
    <w:abstractNumId w:val="5"/>
  </w:num>
  <w:num w:numId="17">
    <w:abstractNumId w:val="19"/>
  </w:num>
  <w:num w:numId="18">
    <w:abstractNumId w:val="1"/>
  </w:num>
  <w:num w:numId="19">
    <w:abstractNumId w:val="40"/>
  </w:num>
  <w:num w:numId="20">
    <w:abstractNumId w:val="22"/>
  </w:num>
  <w:num w:numId="21">
    <w:abstractNumId w:val="4"/>
  </w:num>
  <w:num w:numId="22">
    <w:abstractNumId w:val="38"/>
  </w:num>
  <w:num w:numId="23">
    <w:abstractNumId w:val="41"/>
  </w:num>
  <w:num w:numId="24">
    <w:abstractNumId w:val="11"/>
  </w:num>
  <w:num w:numId="25">
    <w:abstractNumId w:val="3"/>
  </w:num>
  <w:num w:numId="26">
    <w:abstractNumId w:val="12"/>
  </w:num>
  <w:num w:numId="27">
    <w:abstractNumId w:val="18"/>
  </w:num>
  <w:num w:numId="28">
    <w:abstractNumId w:val="21"/>
  </w:num>
  <w:num w:numId="29">
    <w:abstractNumId w:val="25"/>
  </w:num>
  <w:num w:numId="30">
    <w:abstractNumId w:val="42"/>
  </w:num>
  <w:num w:numId="31">
    <w:abstractNumId w:val="23"/>
  </w:num>
  <w:num w:numId="32">
    <w:abstractNumId w:val="7"/>
  </w:num>
  <w:num w:numId="33">
    <w:abstractNumId w:val="37"/>
  </w:num>
  <w:num w:numId="34">
    <w:abstractNumId w:val="14"/>
  </w:num>
  <w:num w:numId="35">
    <w:abstractNumId w:val="6"/>
  </w:num>
  <w:num w:numId="36">
    <w:abstractNumId w:val="29"/>
  </w:num>
  <w:num w:numId="37">
    <w:abstractNumId w:val="24"/>
  </w:num>
  <w:num w:numId="38">
    <w:abstractNumId w:val="31"/>
  </w:num>
  <w:num w:numId="39">
    <w:abstractNumId w:val="28"/>
  </w:num>
  <w:num w:numId="40">
    <w:abstractNumId w:val="16"/>
  </w:num>
  <w:num w:numId="41">
    <w:abstractNumId w:val="36"/>
  </w:num>
  <w:num w:numId="42">
    <w:abstractNumId w:val="17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2B4F"/>
    <w:rsid w:val="00084C5B"/>
    <w:rsid w:val="00292B14"/>
    <w:rsid w:val="00470946"/>
    <w:rsid w:val="00476F18"/>
    <w:rsid w:val="004B467E"/>
    <w:rsid w:val="006F3767"/>
    <w:rsid w:val="007E1279"/>
    <w:rsid w:val="00A104C7"/>
    <w:rsid w:val="00B534DC"/>
    <w:rsid w:val="00B66A43"/>
    <w:rsid w:val="00E01772"/>
    <w:rsid w:val="00E62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94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libri Light" w:hAnsi="Calibri Light"/>
      <w:b/>
      <w:bCs/>
      <w:color w:val="5B9BD5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5B9BD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libri Light" w:hAnsi="Calibri Light" w:cs="Times New Roman"/>
      <w:b/>
      <w:bCs/>
      <w:color w:val="5B9BD5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libri Light" w:hAnsi="Calibri Light" w:cs="Times New Roman"/>
      <w:b/>
      <w:bCs/>
      <w:i/>
      <w:iCs/>
      <w:color w:val="5B9BD5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ind w:left="86"/>
    </w:pPr>
    <w:rPr>
      <w:rFonts w:ascii="Calibri Light" w:hAnsi="Calibri Light"/>
      <w:i/>
      <w:iCs/>
      <w:color w:val="5B9BD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libri Light" w:hAnsi="Calibri Light" w:cs="Times New Roman"/>
      <w:i/>
      <w:iCs/>
      <w:color w:val="5B9BD5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470946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47094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5B9BD5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B53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34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28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2850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7f412850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37</Pages>
  <Words>8737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Севостьянова Екатерина</dc:creator>
  <cp:keywords/>
  <dc:description/>
  <cp:lastModifiedBy>User</cp:lastModifiedBy>
  <cp:revision>3</cp:revision>
  <cp:lastPrinted>2023-09-14T06:04:00Z</cp:lastPrinted>
  <dcterms:created xsi:type="dcterms:W3CDTF">2023-10-15T06:23:00Z</dcterms:created>
  <dcterms:modified xsi:type="dcterms:W3CDTF">2025-01-06T11:42:00Z</dcterms:modified>
</cp:coreProperties>
</file>